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19D3C4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22D20">
        <w:rPr>
          <w:rFonts w:ascii="Garamond" w:hAnsi="Garamond"/>
          <w:u w:val="single"/>
        </w:rPr>
        <w:t>0</w:t>
      </w:r>
      <w:r w:rsidR="001C34DA">
        <w:rPr>
          <w:rFonts w:ascii="Garamond" w:hAnsi="Garamond"/>
          <w:u w:val="single"/>
        </w:rPr>
        <w:t>9</w:t>
      </w:r>
      <w:r w:rsidR="00A51C1B">
        <w:rPr>
          <w:rFonts w:ascii="Garamond" w:hAnsi="Garamond"/>
          <w:u w:val="single"/>
        </w:rPr>
        <w:t>.</w:t>
      </w:r>
      <w:r w:rsidR="00BF1E7A">
        <w:rPr>
          <w:rFonts w:ascii="Garamond" w:hAnsi="Garamond"/>
          <w:u w:val="single"/>
        </w:rPr>
        <w:t>0</w:t>
      </w:r>
      <w:r w:rsidR="00C22D20">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22D20">
        <w:rPr>
          <w:rFonts w:ascii="Garamond" w:hAnsi="Garamond"/>
          <w:b/>
          <w:bCs/>
          <w:u w:val="single"/>
        </w:rPr>
        <w:t>7</w:t>
      </w:r>
      <w:r w:rsidR="00565CB0">
        <w:rPr>
          <w:rFonts w:ascii="Garamond" w:hAnsi="Garamond"/>
          <w:b/>
          <w:bCs/>
          <w:u w:val="single"/>
        </w:rPr>
        <w:t>1</w:t>
      </w:r>
      <w:r w:rsidR="001C34DA">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0C447769" w14:textId="4FD07C47" w:rsidR="00C22D20" w:rsidRPr="00C22D20" w:rsidRDefault="001C34DA" w:rsidP="00C22D20">
      <w:pPr>
        <w:spacing w:after="0"/>
        <w:jc w:val="both"/>
        <w:rPr>
          <w:rFonts w:ascii="Garamond" w:eastAsia="Times New Roman" w:hAnsi="Garamond"/>
          <w:lang w:eastAsia="sl-SI"/>
        </w:rPr>
      </w:pPr>
      <w:r w:rsidRPr="001C34DA">
        <w:rPr>
          <w:rFonts w:ascii="Garamond" w:eastAsia="Times New Roman" w:hAnsi="Garamond"/>
          <w:lang w:eastAsia="sl-SI"/>
        </w:rPr>
        <w:drawing>
          <wp:inline distT="0" distB="0" distL="0" distR="0" wp14:anchorId="0C3C8FDB" wp14:editId="0A6772CB">
            <wp:extent cx="5515745" cy="2924583"/>
            <wp:effectExtent l="0" t="0" r="8890" b="9525"/>
            <wp:docPr id="106162336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623368" name=""/>
                    <pic:cNvPicPr/>
                  </pic:nvPicPr>
                  <pic:blipFill>
                    <a:blip r:embed="rId13"/>
                    <a:stretch>
                      <a:fillRect/>
                    </a:stretch>
                  </pic:blipFill>
                  <pic:spPr>
                    <a:xfrm>
                      <a:off x="0" y="0"/>
                      <a:ext cx="5515745" cy="2924583"/>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w:t>
      </w:r>
      <w:r w:rsidRPr="00BA163D">
        <w:rPr>
          <w:rFonts w:ascii="Garamond" w:eastAsia="Times New Roman" w:hAnsi="Garamond"/>
          <w:lang w:eastAsia="sl-SI"/>
        </w:rPr>
        <w:lastRenderedPageBreak/>
        <w:t>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w:t>
      </w:r>
      <w:r w:rsidRPr="00BA163D">
        <w:rPr>
          <w:rFonts w:ascii="Garamond" w:eastAsia="Times New Roman" w:hAnsi="Garamond"/>
          <w:lang w:eastAsia="sl-SI"/>
        </w:rPr>
        <w:lastRenderedPageBreak/>
        <w:t xml:space="preserve">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C60B2F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F601B">
        <w:rPr>
          <w:rFonts w:ascii="Garamond" w:eastAsia="Times New Roman" w:hAnsi="Garamond"/>
          <w:b/>
          <w:bCs/>
          <w:lang w:eastAsia="sl-SI"/>
        </w:rPr>
        <w:t>7</w:t>
      </w:r>
      <w:r w:rsidR="00565CB0">
        <w:rPr>
          <w:rFonts w:ascii="Garamond" w:eastAsia="Times New Roman" w:hAnsi="Garamond"/>
          <w:b/>
          <w:bCs/>
          <w:lang w:eastAsia="sl-SI"/>
        </w:rPr>
        <w:t>1</w:t>
      </w:r>
      <w:r w:rsidR="001C34DA">
        <w:rPr>
          <w:rFonts w:ascii="Garamond" w:eastAsia="Times New Roman" w:hAnsi="Garamond"/>
          <w:b/>
          <w:bCs/>
          <w:lang w:eastAsia="sl-SI"/>
        </w:rPr>
        <w:t>7</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5F601B">
        <w:rPr>
          <w:rFonts w:ascii="Garamond" w:eastAsia="Times New Roman" w:hAnsi="Garamond"/>
          <w:b/>
          <w:bCs/>
          <w:lang w:eastAsia="sl-SI"/>
        </w:rPr>
        <w:t>5</w:t>
      </w:r>
      <w:r w:rsidR="00C2234B">
        <w:rPr>
          <w:rFonts w:ascii="Garamond" w:eastAsia="Times New Roman" w:hAnsi="Garamond"/>
          <w:b/>
          <w:bCs/>
          <w:lang w:eastAsia="sl-SI"/>
        </w:rPr>
        <w:t>1</w:t>
      </w:r>
      <w:r w:rsidR="001C34DA">
        <w:rPr>
          <w:rFonts w:ascii="Garamond" w:eastAsia="Times New Roman" w:hAnsi="Garamond"/>
          <w:b/>
          <w:bCs/>
          <w:lang w:eastAsia="sl-SI"/>
        </w:rPr>
        <w:t>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1C34DA">
        <w:rPr>
          <w:rFonts w:ascii="Garamond" w:eastAsia="Times New Roman" w:hAnsi="Garamond"/>
          <w:lang w:eastAsia="sl-SI"/>
        </w:rPr>
        <w:t>10</w:t>
      </w:r>
      <w:r w:rsidR="00141019">
        <w:rPr>
          <w:rFonts w:ascii="Garamond" w:eastAsia="Times New Roman" w:hAnsi="Garamond"/>
          <w:lang w:eastAsia="sl-SI"/>
        </w:rPr>
        <w:t>.</w:t>
      </w:r>
      <w:r w:rsidR="007450AB">
        <w:rPr>
          <w:rFonts w:ascii="Garamond" w:eastAsia="Times New Roman" w:hAnsi="Garamond"/>
          <w:lang w:eastAsia="sl-SI"/>
        </w:rPr>
        <w:t>0</w:t>
      </w:r>
      <w:r w:rsidR="005F601B">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lastRenderedPageBreak/>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7F3BE" w14:textId="77777777" w:rsidR="000828C8" w:rsidRDefault="000828C8" w:rsidP="00E5569B">
      <w:pPr>
        <w:spacing w:after="0"/>
      </w:pPr>
      <w:r>
        <w:separator/>
      </w:r>
    </w:p>
  </w:endnote>
  <w:endnote w:type="continuationSeparator" w:id="0">
    <w:p w14:paraId="3916D8E0" w14:textId="77777777" w:rsidR="000828C8" w:rsidRDefault="000828C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B43DD" w14:textId="77777777" w:rsidR="000828C8" w:rsidRDefault="000828C8" w:rsidP="00E5569B">
      <w:pPr>
        <w:spacing w:after="0"/>
      </w:pPr>
      <w:r>
        <w:separator/>
      </w:r>
    </w:p>
  </w:footnote>
  <w:footnote w:type="continuationSeparator" w:id="0">
    <w:p w14:paraId="2E7C46EE" w14:textId="77777777" w:rsidR="000828C8" w:rsidRDefault="000828C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28C8"/>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4DA"/>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CE5"/>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308"/>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0F23"/>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06A5"/>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431"/>
    <w:rsid w:val="00544CE9"/>
    <w:rsid w:val="00550825"/>
    <w:rsid w:val="005518DA"/>
    <w:rsid w:val="00552186"/>
    <w:rsid w:val="005559E3"/>
    <w:rsid w:val="00560281"/>
    <w:rsid w:val="00562614"/>
    <w:rsid w:val="005640D3"/>
    <w:rsid w:val="005646B9"/>
    <w:rsid w:val="00564A11"/>
    <w:rsid w:val="005651D3"/>
    <w:rsid w:val="00565CB0"/>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3539"/>
    <w:rsid w:val="005D74CA"/>
    <w:rsid w:val="005E325A"/>
    <w:rsid w:val="005E3D02"/>
    <w:rsid w:val="005E7003"/>
    <w:rsid w:val="005E70B0"/>
    <w:rsid w:val="005F0CC8"/>
    <w:rsid w:val="005F12DC"/>
    <w:rsid w:val="005F2E12"/>
    <w:rsid w:val="005F388B"/>
    <w:rsid w:val="005F3F80"/>
    <w:rsid w:val="005F4C4F"/>
    <w:rsid w:val="005F5B19"/>
    <w:rsid w:val="005F601B"/>
    <w:rsid w:val="005F6B17"/>
    <w:rsid w:val="006004C3"/>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5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2261"/>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5C5"/>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5C6C"/>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16825"/>
    <w:rsid w:val="00C206FD"/>
    <w:rsid w:val="00C22222"/>
    <w:rsid w:val="00C2234B"/>
    <w:rsid w:val="00C22D20"/>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E74D4"/>
    <w:rsid w:val="00CF022C"/>
    <w:rsid w:val="00CF2235"/>
    <w:rsid w:val="00CF2B8D"/>
    <w:rsid w:val="00CF55D8"/>
    <w:rsid w:val="00CF63C1"/>
    <w:rsid w:val="00D00C70"/>
    <w:rsid w:val="00D00E0B"/>
    <w:rsid w:val="00D00EB4"/>
    <w:rsid w:val="00D01574"/>
    <w:rsid w:val="00D019C4"/>
    <w:rsid w:val="00D02680"/>
    <w:rsid w:val="00D02C45"/>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CE7"/>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 w:type="paragraph" w:customStyle="1" w:styleId="Default">
    <w:name w:val="Default"/>
    <w:rsid w:val="005F601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C7284"/>
    <w:rsid w:val="000D0FB2"/>
    <w:rsid w:val="000D333B"/>
    <w:rsid w:val="000D7A84"/>
    <w:rsid w:val="000F083B"/>
    <w:rsid w:val="00100E9F"/>
    <w:rsid w:val="001045AD"/>
    <w:rsid w:val="001131D0"/>
    <w:rsid w:val="001169CB"/>
    <w:rsid w:val="00121C03"/>
    <w:rsid w:val="00131D5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06A6"/>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5308"/>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0F23"/>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04C3"/>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3C03"/>
    <w:rsid w:val="008F502F"/>
    <w:rsid w:val="00916886"/>
    <w:rsid w:val="00922883"/>
    <w:rsid w:val="00932D5E"/>
    <w:rsid w:val="0093674F"/>
    <w:rsid w:val="00967325"/>
    <w:rsid w:val="00970052"/>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86F4F"/>
    <w:rsid w:val="00B91DCF"/>
    <w:rsid w:val="00B97659"/>
    <w:rsid w:val="00BA53A4"/>
    <w:rsid w:val="00BA773F"/>
    <w:rsid w:val="00BB640E"/>
    <w:rsid w:val="00BD0EF5"/>
    <w:rsid w:val="00BD31CF"/>
    <w:rsid w:val="00BE3070"/>
    <w:rsid w:val="00BE55AF"/>
    <w:rsid w:val="00BE7A37"/>
    <w:rsid w:val="00BF271E"/>
    <w:rsid w:val="00C031A7"/>
    <w:rsid w:val="00C16825"/>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2C45"/>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5</TotalTime>
  <Pages>6</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2026-03-06T14:32:00Z</cp:lastPrinted>
  <dcterms:created xsi:type="dcterms:W3CDTF">2026-03-09T08:03:00Z</dcterms:created>
  <dcterms:modified xsi:type="dcterms:W3CDTF">2026-03-09T08:03:00Z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